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D85" w:rsidRDefault="00C81D85" w:rsidP="00AD5459">
      <w:pPr>
        <w:rPr>
          <w:rFonts w:ascii="仿宋_GB2312" w:eastAsia="仿宋_GB2312"/>
          <w:sz w:val="32"/>
          <w:szCs w:val="32"/>
        </w:rPr>
      </w:pPr>
    </w:p>
    <w:p w:rsidR="00C81D85" w:rsidRPr="00AD5459" w:rsidRDefault="00C81D85" w:rsidP="00AD5459">
      <w:pPr>
        <w:jc w:val="center"/>
        <w:rPr>
          <w:rFonts w:ascii="方正小标宋简体" w:eastAsia="方正小标宋简体"/>
          <w:sz w:val="44"/>
          <w:szCs w:val="44"/>
        </w:rPr>
      </w:pPr>
      <w:r w:rsidRPr="00AD5459">
        <w:rPr>
          <w:rFonts w:ascii="方正小标宋简体" w:eastAsia="方正小标宋简体" w:hint="eastAsia"/>
          <w:sz w:val="44"/>
          <w:szCs w:val="44"/>
        </w:rPr>
        <w:t>物业实景图</w:t>
      </w: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noProof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alt="IMG_0073.JPG" style="width:184.5pt;height:154.5pt;visibility:visible">
            <v:imagedata r:id="rId6" o:title=""/>
          </v:shape>
        </w:pic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4" o:spid="_x0000_i1026" type="#_x0000_t75" alt="IMG_0078.JPG" style="width:184.5pt;height:154.5pt;visibility:visible">
            <v:imagedata r:id="rId7" o:title=""/>
          </v:shape>
        </w:pict>
      </w: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7" o:spid="_x0000_i1027" type="#_x0000_t75" alt="IMG_0081.JPG" style="width:184.5pt;height:153.75pt;visibility:visible">
            <v:imagedata r:id="rId8" o:title=""/>
          </v:shape>
        </w:pic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8" o:spid="_x0000_i1028" type="#_x0000_t75" alt="IMG_0083.JPG" style="width:184.5pt;height:153.75pt;visibility:visible">
            <v:imagedata r:id="rId9" o:title=""/>
          </v:shape>
        </w:pict>
      </w: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（庄头支行旧址）</w:t>
      </w: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noProof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noProof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noProof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noProof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noProof/>
          <w:sz w:val="32"/>
          <w:szCs w:val="32"/>
        </w:rPr>
      </w:pP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11" o:spid="_x0000_i1029" type="#_x0000_t75" alt="IMG_0088.JPG" style="width:181.5pt;height:157.5pt;visibility:visible">
            <v:imagedata r:id="rId10" o:title=""/>
          </v:shape>
        </w:pic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10" o:spid="_x0000_i1030" type="#_x0000_t75" alt="IMG_0090.JPG" style="width:190.5pt;height:157.5pt;visibility:visible">
            <v:imagedata r:id="rId11" o:title=""/>
          </v:shape>
        </w:pict>
      </w:r>
      <w:r>
        <w:rPr>
          <w:rFonts w:ascii="仿宋_GB2312" w:eastAsia="仿宋_GB2312"/>
          <w:sz w:val="32"/>
          <w:szCs w:val="32"/>
        </w:rPr>
        <w:t xml:space="preserve"> </w:t>
      </w:r>
    </w:p>
    <w:p w:rsidR="00C81D85" w:rsidRDefault="00C81D85" w:rsidP="001D0C7E">
      <w:pPr>
        <w:ind w:firstLineChars="200" w:firstLine="31680"/>
        <w:rPr>
          <w:rFonts w:ascii="仿宋_GB2312" w:eastAsia="仿宋_GB2312"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13" o:spid="_x0000_i1031" type="#_x0000_t75" alt="IMG_0096.JPG" style="width:183pt;height:162pt;visibility:visible">
            <v:imagedata r:id="rId12" o:title=""/>
          </v:shape>
        </w:pic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14" o:spid="_x0000_i1032" type="#_x0000_t75" alt="IMG_0095.JPG" style="width:190.5pt;height:162pt;visibility:visible">
            <v:imagedata r:id="rId13" o:title=""/>
          </v:shape>
        </w:pict>
      </w: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（瑞宝支行旧址）</w:t>
      </w: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left"/>
        <w:rPr>
          <w:rFonts w:ascii="仿宋_GB2312" w:eastAsia="仿宋_GB2312"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0" o:spid="_x0000_i1033" type="#_x0000_t75" alt="IMG_0043.JPG" style="width:184.5pt;height:151.5pt;visibility:visible">
            <v:imagedata r:id="rId14" o:title=""/>
          </v:shape>
        </w:pic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1" o:spid="_x0000_i1034" type="#_x0000_t75" alt="IMG_0041.JPG" style="width:185.25pt;height:151.5pt;visibility:visible">
            <v:imagedata r:id="rId15" o:title=""/>
          </v:shape>
        </w:pict>
      </w:r>
    </w:p>
    <w:p w:rsidR="00C81D85" w:rsidRDefault="00C81D85" w:rsidP="001D0C7E">
      <w:pPr>
        <w:ind w:firstLineChars="200" w:firstLine="31680"/>
        <w:jc w:val="left"/>
        <w:rPr>
          <w:rFonts w:ascii="仿宋_GB2312" w:eastAsia="仿宋_GB2312"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5" o:spid="_x0000_i1035" type="#_x0000_t75" alt="IMG_0050.JPG" style="width:185.25pt;height:159.75pt;visibility:visible">
            <v:imagedata r:id="rId16" o:title=""/>
          </v:shape>
        </w:pic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6" o:spid="_x0000_i1036" type="#_x0000_t75" alt="IMG_0056.JPG" style="width:182.25pt;height:159.75pt;visibility:visible">
            <v:imagedata r:id="rId17" o:title=""/>
          </v:shape>
        </w:pict>
      </w: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（赤沙支行旧址）</w:t>
      </w: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left"/>
        <w:rPr>
          <w:rFonts w:ascii="仿宋_GB2312" w:eastAsia="仿宋_GB2312"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9" o:spid="_x0000_i1037" type="#_x0000_t75" alt="IMG_0007.JPG" style="width:192.75pt;height:148.5pt;visibility:visible">
            <v:imagedata r:id="rId18" o:title=""/>
          </v:shape>
        </w:pict>
      </w:r>
      <w:r w:rsidRPr="00BA649A">
        <w:rPr>
          <w:rFonts w:ascii="仿宋_GB2312" w:eastAsia="仿宋_GB2312"/>
          <w:noProof/>
          <w:sz w:val="32"/>
          <w:szCs w:val="32"/>
        </w:rPr>
        <w:pict>
          <v:shape id="_x0000_i1038" type="#_x0000_t75" alt="IMG_0010.JPG" style="width:183pt;height:150pt;visibility:visible">
            <v:imagedata r:id="rId19" o:title=""/>
          </v:shape>
        </w:pict>
      </w:r>
    </w:p>
    <w:p w:rsidR="00C81D85" w:rsidRDefault="00C81D85" w:rsidP="001D0C7E">
      <w:pPr>
        <w:ind w:firstLineChars="200" w:firstLine="31680"/>
        <w:jc w:val="left"/>
        <w:rPr>
          <w:rFonts w:ascii="仿宋_GB2312" w:eastAsia="仿宋_GB2312"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15" o:spid="_x0000_i1039" type="#_x0000_t75" alt="IMG_0012.JPG" style="width:189.75pt;height:156.75pt;visibility:visible">
            <v:imagedata r:id="rId20" o:title=""/>
          </v:shape>
        </w:pict>
      </w:r>
      <w:r>
        <w:rPr>
          <w:rFonts w:ascii="仿宋_GB2312" w:eastAsia="仿宋_GB2312"/>
          <w:sz w:val="32"/>
          <w:szCs w:val="32"/>
        </w:rPr>
        <w:t xml:space="preserve"> </w: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17" o:spid="_x0000_i1040" type="#_x0000_t75" alt="IMG_0019.JPG" style="width:180pt;height:156.75pt;visibility:visible">
            <v:imagedata r:id="rId21" o:title=""/>
          </v:shape>
        </w:pict>
      </w: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（仑头支行旧址）</w:t>
      </w: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left"/>
        <w:rPr>
          <w:rFonts w:ascii="仿宋_GB2312" w:eastAsia="仿宋_GB2312"/>
          <w:noProof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18" o:spid="_x0000_i1041" type="#_x0000_t75" alt="IMG_0028.JPG" style="width:189.75pt;height:165pt;visibility:visible">
            <v:imagedata r:id="rId22" o:title=""/>
          </v:shape>
        </w:pict>
      </w:r>
      <w:r>
        <w:rPr>
          <w:rFonts w:ascii="仿宋_GB2312" w:eastAsia="仿宋_GB2312"/>
          <w:noProof/>
          <w:sz w:val="32"/>
          <w:szCs w:val="32"/>
        </w:rPr>
        <w:t xml:space="preserve"> </w: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20" o:spid="_x0000_i1042" type="#_x0000_t75" alt="IMG_0031.JPG" style="width:179.25pt;height:165pt;visibility:visible">
            <v:imagedata r:id="rId23" o:title=""/>
          </v:shape>
        </w:pict>
      </w:r>
    </w:p>
    <w:p w:rsidR="00C81D85" w:rsidRDefault="00C81D85" w:rsidP="001D0C7E">
      <w:pPr>
        <w:ind w:firstLineChars="200" w:firstLine="31680"/>
        <w:jc w:val="left"/>
        <w:rPr>
          <w:rFonts w:ascii="仿宋_GB2312" w:eastAsia="仿宋_GB2312"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21" o:spid="_x0000_i1043" type="#_x0000_t75" alt="IMG_0032.JPG" style="width:189.75pt;height:165pt;visibility:visible">
            <v:imagedata r:id="rId24" o:title=""/>
          </v:shape>
        </w:pict>
      </w:r>
      <w:r>
        <w:rPr>
          <w:rFonts w:ascii="仿宋_GB2312" w:eastAsia="仿宋_GB2312"/>
          <w:sz w:val="32"/>
          <w:szCs w:val="32"/>
        </w:rPr>
        <w:t xml:space="preserve"> </w: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22" o:spid="_x0000_i1044" type="#_x0000_t75" alt="IMG_0036.JPG" style="width:179.25pt;height:165pt;visibility:visible">
            <v:imagedata r:id="rId25" o:title=""/>
          </v:shape>
        </w:pict>
      </w: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（新洲分社）</w:t>
      </w: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center"/>
        <w:rPr>
          <w:rFonts w:ascii="仿宋_GB2312" w:eastAsia="仿宋_GB2312"/>
          <w:sz w:val="32"/>
          <w:szCs w:val="32"/>
        </w:rPr>
      </w:pPr>
    </w:p>
    <w:p w:rsidR="00C81D85" w:rsidRDefault="00C81D85" w:rsidP="001D0C7E">
      <w:pPr>
        <w:ind w:firstLineChars="200" w:firstLine="31680"/>
        <w:jc w:val="left"/>
        <w:rPr>
          <w:rFonts w:ascii="仿宋_GB2312" w:eastAsia="仿宋_GB2312"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23" o:spid="_x0000_i1045" type="#_x0000_t75" alt="IMG_0060.JPG" style="width:185.25pt;height:169.5pt;visibility:visible">
            <v:imagedata r:id="rId26" o:title=""/>
          </v:shape>
        </w:pict>
      </w:r>
      <w:r>
        <w:rPr>
          <w:rFonts w:ascii="仿宋_GB2312" w:eastAsia="仿宋_GB2312"/>
          <w:sz w:val="32"/>
          <w:szCs w:val="32"/>
        </w:rPr>
        <w:t xml:space="preserve"> </w: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24" o:spid="_x0000_i1046" type="#_x0000_t75" alt="IMG_0067.JPG" style="width:182.25pt;height:169.5pt;visibility:visible">
            <v:imagedata r:id="rId27" o:title=""/>
          </v:shape>
        </w:pict>
      </w:r>
    </w:p>
    <w:p w:rsidR="00C81D85" w:rsidRDefault="00C81D85" w:rsidP="001D0C7E">
      <w:pPr>
        <w:ind w:leftChars="152" w:left="31680" w:firstLineChars="100" w:firstLine="31680"/>
        <w:jc w:val="left"/>
        <w:rPr>
          <w:rFonts w:ascii="仿宋_GB2312" w:eastAsia="仿宋_GB2312"/>
          <w:sz w:val="32"/>
          <w:szCs w:val="32"/>
        </w:rPr>
      </w:pPr>
      <w:r w:rsidRPr="00BA649A">
        <w:rPr>
          <w:rFonts w:ascii="仿宋_GB2312" w:eastAsia="仿宋_GB2312"/>
          <w:noProof/>
          <w:sz w:val="32"/>
          <w:szCs w:val="32"/>
        </w:rPr>
        <w:pict>
          <v:shape id="图片 25" o:spid="_x0000_i1047" type="#_x0000_t75" alt="IMG_0069.JPG" style="width:186.75pt;height:161.25pt;visibility:visible">
            <v:imagedata r:id="rId28" o:title=""/>
          </v:shape>
        </w:pict>
      </w:r>
      <w:r w:rsidRPr="00BA649A">
        <w:rPr>
          <w:rFonts w:ascii="仿宋_GB2312" w:eastAsia="仿宋_GB2312"/>
          <w:noProof/>
          <w:sz w:val="32"/>
          <w:szCs w:val="32"/>
        </w:rPr>
        <w:pict>
          <v:shape id="图片 26" o:spid="_x0000_i1048" type="#_x0000_t75" alt="IMG_0070.JPG" style="width:189.75pt;height:162.75pt;visibility:visible">
            <v:imagedata r:id="rId29" o:title=""/>
          </v:shape>
        </w:pict>
      </w:r>
    </w:p>
    <w:p w:rsidR="00C81D85" w:rsidRPr="00DC62B4" w:rsidRDefault="00C81D85" w:rsidP="00065DA2">
      <w:pPr>
        <w:ind w:leftChars="152" w:left="31680" w:firstLineChars="100" w:firstLine="3168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（红卫分社）</w:t>
      </w:r>
    </w:p>
    <w:sectPr w:rsidR="00C81D85" w:rsidRPr="00DC62B4" w:rsidSect="00F51B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D85" w:rsidRDefault="00C81D85" w:rsidP="008A6B23">
      <w:r>
        <w:separator/>
      </w:r>
    </w:p>
  </w:endnote>
  <w:endnote w:type="continuationSeparator" w:id="0">
    <w:p w:rsidR="00C81D85" w:rsidRDefault="00C81D85" w:rsidP="008A6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D85" w:rsidRDefault="00C81D85" w:rsidP="008A6B23">
      <w:r>
        <w:separator/>
      </w:r>
    </w:p>
  </w:footnote>
  <w:footnote w:type="continuationSeparator" w:id="0">
    <w:p w:rsidR="00C81D85" w:rsidRDefault="00C81D85" w:rsidP="008A6B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34C5"/>
    <w:rsid w:val="00046D37"/>
    <w:rsid w:val="0006401B"/>
    <w:rsid w:val="00065DA2"/>
    <w:rsid w:val="00083F80"/>
    <w:rsid w:val="000B4471"/>
    <w:rsid w:val="000D03BF"/>
    <w:rsid w:val="0016559D"/>
    <w:rsid w:val="001D0C7E"/>
    <w:rsid w:val="001E0E8C"/>
    <w:rsid w:val="00212C2F"/>
    <w:rsid w:val="00271ECA"/>
    <w:rsid w:val="002D181D"/>
    <w:rsid w:val="002E4C4F"/>
    <w:rsid w:val="00434077"/>
    <w:rsid w:val="004F0DE3"/>
    <w:rsid w:val="00511F2D"/>
    <w:rsid w:val="00512B0F"/>
    <w:rsid w:val="005378F6"/>
    <w:rsid w:val="005C025E"/>
    <w:rsid w:val="00604405"/>
    <w:rsid w:val="006069B5"/>
    <w:rsid w:val="006320EE"/>
    <w:rsid w:val="00830D83"/>
    <w:rsid w:val="008718EF"/>
    <w:rsid w:val="00877081"/>
    <w:rsid w:val="00882520"/>
    <w:rsid w:val="008A6B23"/>
    <w:rsid w:val="009934C5"/>
    <w:rsid w:val="00A04DEC"/>
    <w:rsid w:val="00AD5459"/>
    <w:rsid w:val="00B84AEF"/>
    <w:rsid w:val="00B97EC4"/>
    <w:rsid w:val="00BA31B4"/>
    <w:rsid w:val="00BA649A"/>
    <w:rsid w:val="00BC5467"/>
    <w:rsid w:val="00BD5CD7"/>
    <w:rsid w:val="00C56B74"/>
    <w:rsid w:val="00C66D1A"/>
    <w:rsid w:val="00C81D85"/>
    <w:rsid w:val="00D51B1C"/>
    <w:rsid w:val="00D74E3A"/>
    <w:rsid w:val="00D85FD5"/>
    <w:rsid w:val="00DC62B4"/>
    <w:rsid w:val="00E97553"/>
    <w:rsid w:val="00F51B16"/>
    <w:rsid w:val="00FB6052"/>
    <w:rsid w:val="00FF2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B1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A6B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A6B23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8A6B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A6B23"/>
    <w:rPr>
      <w:rFonts w:cs="Times New Roman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rsid w:val="00D85FD5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D85FD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85F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5FD5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610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22</Words>
  <Characters>131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招租启事</dc:title>
  <dc:subject/>
  <dc:creator>微软用户</dc:creator>
  <cp:keywords/>
  <dc:description/>
  <cp:lastModifiedBy>谢剑锋</cp:lastModifiedBy>
  <cp:revision>3</cp:revision>
  <dcterms:created xsi:type="dcterms:W3CDTF">2017-02-23T01:52:00Z</dcterms:created>
  <dcterms:modified xsi:type="dcterms:W3CDTF">2017-02-23T01:54:00Z</dcterms:modified>
</cp:coreProperties>
</file>